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EB6EED" w14:textId="6727A3A6" w:rsidR="0062329A" w:rsidRDefault="0062329A" w:rsidP="008775A1">
      <w:pPr>
        <w:pStyle w:val="Year"/>
        <w:jc w:val="center"/>
        <w:rPr>
          <w:rFonts w:ascii="Champagne &amp; Limousines" w:hAnsi="Champagne &amp; Limousines"/>
          <w:b/>
          <w:bCs/>
          <w:color w:val="C00000"/>
          <w:sz w:val="44"/>
          <w:szCs w:val="44"/>
        </w:rPr>
      </w:pPr>
      <w:r w:rsidRPr="008775A1">
        <w:rPr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1D9F86AE" wp14:editId="76BE05D2">
            <wp:simplePos x="0" y="0"/>
            <wp:positionH relativeFrom="margin">
              <wp:align>center</wp:align>
            </wp:positionH>
            <wp:positionV relativeFrom="paragraph">
              <wp:posOffset>-780415</wp:posOffset>
            </wp:positionV>
            <wp:extent cx="1800225" cy="1800225"/>
            <wp:effectExtent l="0" t="0" r="0" b="0"/>
            <wp:wrapNone/>
            <wp:docPr id="20" name="Picture 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OWW_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B38D5" w14:textId="53DD2D82" w:rsidR="008775A1" w:rsidRPr="0062329A" w:rsidRDefault="008775A1" w:rsidP="008775A1">
      <w:pPr>
        <w:pStyle w:val="Year"/>
        <w:jc w:val="center"/>
        <w:rPr>
          <w:rFonts w:ascii="Champagne &amp; Limousines" w:hAnsi="Champagne &amp; Limousines"/>
          <w:b/>
          <w:bCs/>
          <w:color w:val="C00000"/>
          <w:sz w:val="36"/>
          <w:szCs w:val="36"/>
        </w:rPr>
      </w:pPr>
      <w:r w:rsidRPr="0062329A">
        <w:rPr>
          <w:rFonts w:ascii="Champagne &amp; Limousines" w:hAnsi="Champagne &amp; Limousines"/>
          <w:b/>
          <w:bCs/>
          <w:color w:val="C00000"/>
          <w:sz w:val="36"/>
          <w:szCs w:val="36"/>
        </w:rPr>
        <w:t>Level 2</w:t>
      </w:r>
    </w:p>
    <w:p w14:paraId="411CC276" w14:textId="193646C5" w:rsidR="008775A1" w:rsidRPr="0062329A" w:rsidRDefault="008775A1" w:rsidP="0062329A">
      <w:pPr>
        <w:pStyle w:val="Year"/>
        <w:jc w:val="center"/>
        <w:rPr>
          <w:rFonts w:ascii="Champagne &amp; Limousines" w:hAnsi="Champagne &amp; Limousines"/>
          <w:color w:val="C00000"/>
          <w:sz w:val="40"/>
          <w:szCs w:val="40"/>
        </w:rPr>
      </w:pPr>
      <w:r w:rsidRPr="0062329A">
        <w:rPr>
          <w:rFonts w:ascii="Champagne &amp; Limousines" w:hAnsi="Champagne &amp; Limousines"/>
          <w:color w:val="C00000"/>
          <w:sz w:val="40"/>
          <w:szCs w:val="40"/>
        </w:rPr>
        <w:t>30 Days of Release</w:t>
      </w:r>
      <w:r w:rsidRPr="0062329A">
        <w:rPr>
          <w:rFonts w:ascii="Champagne &amp; Limousines" w:hAnsi="Champagne &amp; Limousines"/>
          <w:color w:val="C00000"/>
          <w:sz w:val="40"/>
          <w:szCs w:val="40"/>
        </w:rPr>
        <w:t>:</w:t>
      </w:r>
      <w:r w:rsidRPr="0062329A">
        <w:rPr>
          <w:rFonts w:ascii="Champagne &amp; Limousines" w:hAnsi="Champagne &amp; Limousines"/>
          <w:color w:val="C00000"/>
          <w:sz w:val="40"/>
          <w:szCs w:val="40"/>
        </w:rPr>
        <w:t xml:space="preserve"> A Unique Pathway to Total Wellness</w:t>
      </w:r>
    </w:p>
    <w:p w14:paraId="5245A9F7" w14:textId="5CC6A15E" w:rsidR="0062329A" w:rsidRPr="0062329A" w:rsidRDefault="0062329A" w:rsidP="0062329A">
      <w:pPr>
        <w:pStyle w:val="Year"/>
        <w:rPr>
          <w:rFonts w:ascii="Honey Script" w:hAnsi="Honey Script"/>
          <w:color w:val="C00000"/>
          <w:sz w:val="56"/>
          <w:szCs w:val="56"/>
        </w:rPr>
      </w:pPr>
      <w:r w:rsidRPr="0062329A">
        <w:rPr>
          <w:rFonts w:ascii="Honey Script" w:hAnsi="Honey Script"/>
          <w:color w:val="C00000"/>
          <w:sz w:val="56"/>
          <w:szCs w:val="56"/>
        </w:rPr>
        <w:t>April 2020</w:t>
      </w:r>
      <w:bookmarkStart w:id="0" w:name="_GoBack"/>
      <w:bookmarkEnd w:id="0"/>
    </w:p>
    <w:tbl>
      <w:tblPr>
        <w:tblpPr w:leftFromText="180" w:rightFromText="180" w:vertAnchor="text" w:horzAnchor="margin" w:tblpY="50"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7"/>
        <w:gridCol w:w="1266"/>
        <w:gridCol w:w="1266"/>
        <w:gridCol w:w="1266"/>
        <w:gridCol w:w="1266"/>
        <w:gridCol w:w="1266"/>
      </w:tblGrid>
      <w:tr w:rsidR="0062329A" w14:paraId="1D82537D" w14:textId="77777777" w:rsidTr="0062329A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E0EAFF" w14:textId="77777777" w:rsidR="0062329A" w:rsidRDefault="0062329A" w:rsidP="0062329A">
            <w:pPr>
              <w:pStyle w:val="Day"/>
            </w:pPr>
            <w:r>
              <w:t>Sunday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A42B6E" w14:textId="77777777" w:rsidR="0062329A" w:rsidRDefault="0062329A" w:rsidP="0062329A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22D8EE" w14:textId="77777777" w:rsidR="0062329A" w:rsidRDefault="0062329A" w:rsidP="0062329A">
            <w:pPr>
              <w:pStyle w:val="Day"/>
            </w:pPr>
            <w:r>
              <w:t>Tuesday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DE8DE40" w14:textId="77777777" w:rsidR="0062329A" w:rsidRDefault="0062329A" w:rsidP="0062329A">
            <w:pPr>
              <w:pStyle w:val="Day"/>
            </w:pPr>
            <w:r>
              <w:t>Wednesday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A33B81" w14:textId="77777777" w:rsidR="0062329A" w:rsidRDefault="0062329A" w:rsidP="0062329A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2EA040" w14:textId="77777777" w:rsidR="0062329A" w:rsidRDefault="0062329A" w:rsidP="0062329A">
            <w:pPr>
              <w:pStyle w:val="Day"/>
            </w:pPr>
            <w:r>
              <w:t>Friday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5C68FAB" w14:textId="77777777" w:rsidR="0062329A" w:rsidRDefault="0062329A" w:rsidP="0062329A">
            <w:pPr>
              <w:pStyle w:val="Day"/>
            </w:pPr>
            <w:r>
              <w:t>Saturday</w:t>
            </w:r>
          </w:p>
        </w:tc>
      </w:tr>
      <w:tr w:rsidR="0062329A" w:rsidRPr="006C645A" w14:paraId="5925A7DF" w14:textId="77777777" w:rsidTr="0062329A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auto"/>
          </w:tcPr>
          <w:p w14:paraId="2BC99703" w14:textId="77777777" w:rsidR="0062329A" w:rsidRPr="006C645A" w:rsidRDefault="0062329A" w:rsidP="0062329A">
            <w:pPr>
              <w:pStyle w:val="Off-MonthDate"/>
              <w:rPr>
                <w:color w:val="D3C1AF" w:themeColor="accent4" w:themeTint="66"/>
              </w:rPr>
            </w:pPr>
            <w:r w:rsidRPr="006C645A">
              <w:rPr>
                <w:color w:val="D3C1AF" w:themeColor="accent4" w:themeTint="66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auto"/>
          </w:tcPr>
          <w:p w14:paraId="6FB31532" w14:textId="77777777" w:rsidR="0062329A" w:rsidRPr="006C645A" w:rsidRDefault="0062329A" w:rsidP="0062329A">
            <w:pPr>
              <w:pStyle w:val="Off-MonthDate"/>
              <w:rPr>
                <w:color w:val="D3C1AF" w:themeColor="accent4" w:themeTint="66"/>
              </w:rPr>
            </w:pPr>
            <w:r w:rsidRPr="006C645A">
              <w:rPr>
                <w:color w:val="D3C1AF" w:themeColor="accent4" w:themeTint="66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auto"/>
          </w:tcPr>
          <w:p w14:paraId="44410777" w14:textId="77777777" w:rsidR="0062329A" w:rsidRPr="006C645A" w:rsidRDefault="0062329A" w:rsidP="0062329A">
            <w:pPr>
              <w:pStyle w:val="Date"/>
              <w:rPr>
                <w:color w:val="D3C1AF" w:themeColor="accent4" w:themeTint="66"/>
              </w:rPr>
            </w:pPr>
            <w:r w:rsidRPr="006C645A">
              <w:rPr>
                <w:color w:val="D3C1AF" w:themeColor="accent4" w:themeTint="66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DC83414" w14:textId="77777777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482A08E" w14:textId="77777777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5657C1" w14:textId="77777777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715DBB" w14:textId="77777777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4</w:t>
            </w:r>
          </w:p>
        </w:tc>
      </w:tr>
      <w:tr w:rsidR="0062329A" w:rsidRPr="006C645A" w14:paraId="479C3360" w14:textId="77777777" w:rsidTr="0062329A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4A60728" w14:textId="77777777" w:rsidR="0062329A" w:rsidRPr="006C645A" w:rsidRDefault="0062329A" w:rsidP="0062329A">
            <w:pPr>
              <w:rPr>
                <w:color w:val="C0000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06D47A6" w14:textId="77777777" w:rsidR="0062329A" w:rsidRPr="006C645A" w:rsidRDefault="0062329A" w:rsidP="0062329A">
            <w:pPr>
              <w:rPr>
                <w:color w:val="C0000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B627509" w14:textId="77777777" w:rsidR="0062329A" w:rsidRPr="006C645A" w:rsidRDefault="0062329A" w:rsidP="0062329A">
            <w:pPr>
              <w:rPr>
                <w:color w:val="C0000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30A9EB" w14:textId="77777777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1 Item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F3796F" w14:textId="77777777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2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61BB" w14:textId="77777777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3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D600492" w14:textId="77777777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4 Items</w:t>
            </w:r>
          </w:p>
        </w:tc>
      </w:tr>
      <w:tr w:rsidR="0062329A" w:rsidRPr="006C645A" w14:paraId="7FD0F3CB" w14:textId="77777777" w:rsidTr="0062329A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E6BB7A6" w14:textId="77777777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57149FA" w14:textId="77777777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2FBA29" w14:textId="77777777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0059587" w14:textId="77777777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4645B1" w14:textId="77777777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EC757D" w14:textId="77777777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D63FC3F" w14:textId="77777777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11</w:t>
            </w:r>
          </w:p>
        </w:tc>
      </w:tr>
      <w:tr w:rsidR="0062329A" w:rsidRPr="006C645A" w14:paraId="65298193" w14:textId="77777777" w:rsidTr="0062329A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E25BD24" w14:textId="77777777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5 Items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8D5D46F" w14:textId="77777777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6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E4395AC" w14:textId="77777777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7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1D197D1" w14:textId="77777777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8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0B9E67A" w14:textId="77777777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9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6CB769D" w14:textId="77777777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10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69249E3" w14:textId="77777777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11 Items</w:t>
            </w:r>
          </w:p>
        </w:tc>
      </w:tr>
      <w:tr w:rsidR="0062329A" w:rsidRPr="006C645A" w14:paraId="354812F7" w14:textId="77777777" w:rsidTr="0062329A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5CC4D7" w14:textId="77777777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5F816D0" w14:textId="77777777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9017EE" w14:textId="77777777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F2F4BB" w14:textId="77777777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A379A7" w14:textId="77777777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07F060F" w14:textId="77777777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4185A2D" w14:textId="77777777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18</w:t>
            </w:r>
          </w:p>
        </w:tc>
      </w:tr>
      <w:tr w:rsidR="0062329A" w:rsidRPr="006C645A" w14:paraId="54A1A55F" w14:textId="77777777" w:rsidTr="0062329A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90C646D" w14:textId="77777777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12 Items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B756324" w14:textId="77777777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13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1694919" w14:textId="77777777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14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2628EF" w14:textId="77777777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15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4564" w14:textId="77777777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16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5C152D" w14:textId="77777777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17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7A51EF6" w14:textId="77777777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18 Items</w:t>
            </w:r>
          </w:p>
        </w:tc>
      </w:tr>
      <w:tr w:rsidR="0062329A" w:rsidRPr="006C645A" w14:paraId="764E32B7" w14:textId="77777777" w:rsidTr="0062329A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21DD4" w14:textId="77777777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14F3291" w14:textId="77777777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53DBBD" w14:textId="77777777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21AD30" w14:textId="77777777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FDE7E0" w14:textId="77777777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B54343" w14:textId="77777777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20E5F" w14:textId="77777777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25</w:t>
            </w:r>
          </w:p>
        </w:tc>
      </w:tr>
      <w:tr w:rsidR="0062329A" w:rsidRPr="006C645A" w14:paraId="2DD7A5FF" w14:textId="77777777" w:rsidTr="0062329A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0FC9F60" w14:textId="77777777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19 Items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7AFA51" w14:textId="77777777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20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6E1EA77" w14:textId="77777777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21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3ECA66D" w14:textId="77777777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22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B9A393" w14:textId="77777777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23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4C52188" w14:textId="77777777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24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9A44428" w14:textId="77777777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25 Items</w:t>
            </w:r>
          </w:p>
        </w:tc>
      </w:tr>
      <w:tr w:rsidR="0062329A" w:rsidRPr="006C645A" w14:paraId="463BDFF3" w14:textId="77777777" w:rsidTr="0062329A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07FE07" w14:textId="77777777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EA93CF1" w14:textId="77777777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93C0B2" w14:textId="77777777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5429A8" w14:textId="77777777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FCEE653" w14:textId="77777777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F66E542" w14:textId="77777777" w:rsidR="0062329A" w:rsidRPr="006C645A" w:rsidRDefault="0062329A" w:rsidP="0062329A">
            <w:pPr>
              <w:pStyle w:val="Off-MonthDate"/>
              <w:rPr>
                <w:color w:val="D3C1AF" w:themeColor="accent4" w:themeTint="66"/>
              </w:rPr>
            </w:pPr>
            <w:r w:rsidRPr="006C645A">
              <w:rPr>
                <w:color w:val="D3C1AF" w:themeColor="accent4" w:themeTint="66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5C60E" w14:textId="77777777" w:rsidR="0062329A" w:rsidRPr="006C645A" w:rsidRDefault="0062329A" w:rsidP="0062329A">
            <w:pPr>
              <w:pStyle w:val="Off-MonthDate"/>
              <w:rPr>
                <w:color w:val="D3C1AF" w:themeColor="accent4" w:themeTint="66"/>
              </w:rPr>
            </w:pPr>
            <w:r w:rsidRPr="006C645A">
              <w:rPr>
                <w:color w:val="D3C1AF" w:themeColor="accent4" w:themeTint="66"/>
              </w:rPr>
              <w:t>2</w:t>
            </w:r>
          </w:p>
        </w:tc>
      </w:tr>
      <w:tr w:rsidR="0062329A" w:rsidRPr="006C645A" w14:paraId="68FA1363" w14:textId="77777777" w:rsidTr="0062329A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20B5774" w14:textId="77777777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26 Items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26BF62" w14:textId="77777777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27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188B598" w14:textId="77777777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28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4AB7263" w14:textId="77777777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29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04FF2EB" w14:textId="77777777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30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26E8A0" w14:textId="77777777" w:rsidR="0062329A" w:rsidRPr="006C645A" w:rsidRDefault="0062329A" w:rsidP="0062329A">
            <w:pPr>
              <w:rPr>
                <w:color w:val="C0000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DB7385D" w14:textId="77777777" w:rsidR="0062329A" w:rsidRPr="006C645A" w:rsidRDefault="0062329A" w:rsidP="0062329A">
            <w:pPr>
              <w:rPr>
                <w:color w:val="C00000"/>
              </w:rPr>
            </w:pPr>
          </w:p>
        </w:tc>
      </w:tr>
    </w:tbl>
    <w:p w14:paraId="17CA5995" w14:textId="77777777" w:rsidR="008775A1" w:rsidRDefault="008775A1"/>
    <w:p w14:paraId="74B84452" w14:textId="69329A9F" w:rsidR="00CF06B1" w:rsidRDefault="00CF06B1">
      <w:pPr>
        <w:pStyle w:val="NoSpacing"/>
      </w:pPr>
    </w:p>
    <w:p w14:paraId="15634977" w14:textId="0C3AE76A" w:rsidR="00CF06B1" w:rsidRPr="006C645A" w:rsidRDefault="00CF06B1" w:rsidP="006C645A">
      <w:pPr>
        <w:pStyle w:val="Heading1"/>
        <w:ind w:left="0"/>
        <w:rPr>
          <w:color w:val="C00000"/>
        </w:rPr>
      </w:pP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CF06B1" w14:paraId="0F8D24CC" w14:textId="77777777" w:rsidTr="006C645A">
        <w:trPr>
          <w:cantSplit/>
          <w:trHeight w:hRule="exact" w:val="1800"/>
        </w:trPr>
        <w:tc>
          <w:tcPr>
            <w:tcW w:w="7200" w:type="dxa"/>
          </w:tcPr>
          <w:p w14:paraId="1D062383" w14:textId="77777777" w:rsidR="00CF06B1" w:rsidRDefault="00CF06B1"/>
        </w:tc>
      </w:tr>
    </w:tbl>
    <w:p w14:paraId="1937B4EF" w14:textId="77777777" w:rsidR="00CF06B1" w:rsidRDefault="00CF06B1" w:rsidP="00CC0CFD">
      <w:pPr>
        <w:pStyle w:val="NoSpacing"/>
      </w:pPr>
    </w:p>
    <w:sectPr w:rsidR="00CF06B1" w:rsidSect="008775A1">
      <w:headerReference w:type="default" r:id="rId11"/>
      <w:pgSz w:w="12240" w:h="15840"/>
      <w:pgMar w:top="1080" w:right="1800" w:bottom="720" w:left="1555" w:header="720" w:footer="720" w:gutter="0"/>
      <w:pgBorders w:offsetFrom="page">
        <w:top w:val="thinThickSmallGap" w:sz="24" w:space="24" w:color="C7CCCE" w:themeColor="accent6" w:themeTint="66"/>
        <w:left w:val="thinThickSmallGap" w:sz="24" w:space="24" w:color="C7CCCE" w:themeColor="accent6" w:themeTint="66"/>
        <w:bottom w:val="thickThinSmallGap" w:sz="24" w:space="24" w:color="C7CCCE" w:themeColor="accent6" w:themeTint="66"/>
        <w:right w:val="thickThinSmallGap" w:sz="24" w:space="24" w:color="C7CCCE" w:themeColor="accent6" w:themeTint="6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048400" w14:textId="77777777" w:rsidR="00E46D98" w:rsidRDefault="00E46D98">
      <w:pPr>
        <w:spacing w:after="0"/>
      </w:pPr>
      <w:r>
        <w:separator/>
      </w:r>
    </w:p>
  </w:endnote>
  <w:endnote w:type="continuationSeparator" w:id="0">
    <w:p w14:paraId="49900D87" w14:textId="77777777" w:rsidR="00E46D98" w:rsidRDefault="00E46D9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hampagne &amp; Limousines">
    <w:panose1 w:val="020B0502020202020204"/>
    <w:charset w:val="00"/>
    <w:family w:val="swiss"/>
    <w:pitch w:val="variable"/>
    <w:sig w:usb0="A00002AF" w:usb1="501760FB" w:usb2="00000010" w:usb3="00000000" w:csb0="0000019F" w:csb1="00000000"/>
  </w:font>
  <w:font w:name="Honey Script">
    <w:panose1 w:val="02000506020000020003"/>
    <w:charset w:val="00"/>
    <w:family w:val="auto"/>
    <w:pitch w:val="variable"/>
    <w:sig w:usb0="A0000007" w:usb1="00000000" w:usb2="0000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3784EB" w14:textId="77777777" w:rsidR="00E46D98" w:rsidRDefault="00E46D98">
      <w:pPr>
        <w:spacing w:after="0"/>
      </w:pPr>
      <w:r>
        <w:separator/>
      </w:r>
    </w:p>
  </w:footnote>
  <w:footnote w:type="continuationSeparator" w:id="0">
    <w:p w14:paraId="393E8FC2" w14:textId="77777777" w:rsidR="00E46D98" w:rsidRDefault="00E46D9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E4454" w14:textId="77777777" w:rsidR="007529D6" w:rsidRDefault="007529D6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3CB89A1" wp14:editId="326B8F1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38" name="Group 37" descr="Background design drawing of a hummingbird in reeds and flowers." title="Background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AD3ADB0" id="Group 37" o:spid="_x0000_s1026" alt="Title: Background graphic - Description: Background design drawing of a hummingbird in reeds and flowers." style="position:absolute;margin-left:0;margin-top:0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">
              <v:rect id="Rectangle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oup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45A"/>
    <w:rsid w:val="000A47AB"/>
    <w:rsid w:val="00162205"/>
    <w:rsid w:val="001D4983"/>
    <w:rsid w:val="002921B6"/>
    <w:rsid w:val="002A0ACC"/>
    <w:rsid w:val="003274A4"/>
    <w:rsid w:val="003524CF"/>
    <w:rsid w:val="00383053"/>
    <w:rsid w:val="003A6116"/>
    <w:rsid w:val="003B648D"/>
    <w:rsid w:val="003C3D1F"/>
    <w:rsid w:val="003E2ABC"/>
    <w:rsid w:val="00445DBA"/>
    <w:rsid w:val="004B4560"/>
    <w:rsid w:val="004E77A9"/>
    <w:rsid w:val="005106B4"/>
    <w:rsid w:val="00581AFF"/>
    <w:rsid w:val="005B32AA"/>
    <w:rsid w:val="0062329A"/>
    <w:rsid w:val="00684C15"/>
    <w:rsid w:val="006B5162"/>
    <w:rsid w:val="006C645A"/>
    <w:rsid w:val="006F3D53"/>
    <w:rsid w:val="007448D6"/>
    <w:rsid w:val="007529D6"/>
    <w:rsid w:val="0077378A"/>
    <w:rsid w:val="00784CE8"/>
    <w:rsid w:val="007A1D65"/>
    <w:rsid w:val="007B33CD"/>
    <w:rsid w:val="007E6FFF"/>
    <w:rsid w:val="00824AF5"/>
    <w:rsid w:val="008775A1"/>
    <w:rsid w:val="00912BAF"/>
    <w:rsid w:val="00923A1E"/>
    <w:rsid w:val="00930EE5"/>
    <w:rsid w:val="009505B0"/>
    <w:rsid w:val="00970AB3"/>
    <w:rsid w:val="009C582A"/>
    <w:rsid w:val="00AC4744"/>
    <w:rsid w:val="00B161DE"/>
    <w:rsid w:val="00BA10DF"/>
    <w:rsid w:val="00BC2723"/>
    <w:rsid w:val="00BE553D"/>
    <w:rsid w:val="00C06FC2"/>
    <w:rsid w:val="00C71A75"/>
    <w:rsid w:val="00C75EFA"/>
    <w:rsid w:val="00C94074"/>
    <w:rsid w:val="00CC0CFD"/>
    <w:rsid w:val="00CF06B1"/>
    <w:rsid w:val="00D16EFC"/>
    <w:rsid w:val="00D33C6C"/>
    <w:rsid w:val="00D73D58"/>
    <w:rsid w:val="00D76409"/>
    <w:rsid w:val="00DE4E9D"/>
    <w:rsid w:val="00DF0369"/>
    <w:rsid w:val="00E27AA6"/>
    <w:rsid w:val="00E41AC1"/>
    <w:rsid w:val="00E45564"/>
    <w:rsid w:val="00E46D98"/>
    <w:rsid w:val="00E6346A"/>
    <w:rsid w:val="00E75671"/>
    <w:rsid w:val="00E8733B"/>
    <w:rsid w:val="00EE370F"/>
    <w:rsid w:val="00F5586A"/>
    <w:rsid w:val="00F80CDB"/>
    <w:rsid w:val="00FA4C95"/>
    <w:rsid w:val="00FD5853"/>
    <w:rsid w:val="00FE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38683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33C6C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1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1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3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4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4"/>
    <w:rsid w:val="00581AFF"/>
    <w:rPr>
      <w:sz w:val="22"/>
      <w:szCs w:val="22"/>
    </w:rPr>
  </w:style>
  <w:style w:type="paragraph" w:customStyle="1" w:styleId="Off-MonthDate">
    <w:name w:val="Off-Month Date"/>
    <w:basedOn w:val="Date"/>
    <w:uiPriority w:val="4"/>
    <w:qFormat/>
    <w:rPr>
      <w:color w:val="BEA388" w:themeColor="accent4" w:themeTint="99"/>
    </w:rPr>
  </w:style>
  <w:style w:type="paragraph" w:styleId="Header">
    <w:name w:val="header"/>
    <w:basedOn w:val="Normal"/>
    <w:link w:val="HeaderChar"/>
    <w:uiPriority w:val="99"/>
    <w:unhideWhenUsed/>
    <w:rsid w:val="00E27AA6"/>
    <w:pPr>
      <w:spacing w:before="0" w:after="0"/>
    </w:pPr>
  </w:style>
  <w:style w:type="paragraph" w:styleId="NoSpacing">
    <w:name w:val="No Spacing"/>
    <w:uiPriority w:val="2"/>
    <w:qFormat/>
    <w:pPr>
      <w:spacing w:after="0"/>
    </w:pPr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27AA6"/>
  </w:style>
  <w:style w:type="paragraph" w:styleId="Footer">
    <w:name w:val="footer"/>
    <w:basedOn w:val="Normal"/>
    <w:link w:val="FooterChar"/>
    <w:uiPriority w:val="99"/>
    <w:unhideWhenUsed/>
    <w:rsid w:val="00E27AA6"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27AA6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ev\AppData\Roaming\Microsoft\Templates\Hummingbird%2012-month%20calendar%20(Sun-Sat)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BF6B42-8B08-403F-A170-2E24F53BFA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86CDD1-793E-4B25-B5F7-28FCED855F2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B3715D7-BDD9-44BF-9E07-C7639027C0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96250C-B3D4-4D18-8C44-2C18C34A1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Hummingbird 12-month calendar (Sun-Sat)</Template>
  <TotalTime>0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2020-03-12T01:22:00Z</dcterms:created>
  <dcterms:modified xsi:type="dcterms:W3CDTF">2020-03-12T01:46:00Z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