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B6EED" w14:textId="6727A3A6" w:rsidR="0062329A" w:rsidRDefault="0062329A" w:rsidP="008775A1">
      <w:pPr>
        <w:pStyle w:val="Year"/>
        <w:jc w:val="center"/>
        <w:rPr>
          <w:rFonts w:ascii="Champagne &amp; Limousines" w:hAnsi="Champagne &amp; Limousines"/>
          <w:b/>
          <w:bCs/>
          <w:color w:val="C00000"/>
          <w:sz w:val="44"/>
          <w:szCs w:val="44"/>
        </w:rPr>
      </w:pPr>
      <w:r w:rsidRPr="008775A1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D9F86AE" wp14:editId="76BE05D2">
            <wp:simplePos x="0" y="0"/>
            <wp:positionH relativeFrom="margin">
              <wp:align>center</wp:align>
            </wp:positionH>
            <wp:positionV relativeFrom="paragraph">
              <wp:posOffset>-780415</wp:posOffset>
            </wp:positionV>
            <wp:extent cx="1800225" cy="1800225"/>
            <wp:effectExtent l="0" t="0" r="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OWW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B38D5" w14:textId="53DD2D82" w:rsidR="008775A1" w:rsidRPr="0062329A" w:rsidRDefault="008775A1" w:rsidP="008775A1">
      <w:pPr>
        <w:pStyle w:val="Year"/>
        <w:jc w:val="center"/>
        <w:rPr>
          <w:rFonts w:ascii="Champagne &amp; Limousines" w:hAnsi="Champagne &amp; Limousines"/>
          <w:b/>
          <w:bCs/>
          <w:color w:val="C00000"/>
          <w:sz w:val="36"/>
          <w:szCs w:val="36"/>
        </w:rPr>
      </w:pPr>
      <w:r w:rsidRPr="0062329A">
        <w:rPr>
          <w:rFonts w:ascii="Champagne &amp; Limousines" w:hAnsi="Champagne &amp; Limousines"/>
          <w:b/>
          <w:bCs/>
          <w:color w:val="C00000"/>
          <w:sz w:val="36"/>
          <w:szCs w:val="36"/>
        </w:rPr>
        <w:t>Level 2</w:t>
      </w:r>
    </w:p>
    <w:p w14:paraId="411CC276" w14:textId="193646C5" w:rsidR="008775A1" w:rsidRPr="0062329A" w:rsidRDefault="008775A1" w:rsidP="0062329A">
      <w:pPr>
        <w:pStyle w:val="Year"/>
        <w:jc w:val="center"/>
        <w:rPr>
          <w:rFonts w:ascii="Champagne &amp; Limousines" w:hAnsi="Champagne &amp; Limousines"/>
          <w:color w:val="C00000"/>
          <w:sz w:val="40"/>
          <w:szCs w:val="40"/>
        </w:rPr>
      </w:pPr>
      <w:r w:rsidRPr="0062329A">
        <w:rPr>
          <w:rFonts w:ascii="Champagne &amp; Limousines" w:hAnsi="Champagne &amp; Limousines"/>
          <w:color w:val="C00000"/>
          <w:sz w:val="40"/>
          <w:szCs w:val="40"/>
        </w:rPr>
        <w:t>30 Days of Release: A Unique Pathway to Total Wellness</w:t>
      </w:r>
    </w:p>
    <w:p w14:paraId="5245A9F7" w14:textId="28D10F17" w:rsidR="0062329A" w:rsidRPr="00505B33" w:rsidRDefault="00505B33" w:rsidP="0062329A">
      <w:pPr>
        <w:pStyle w:val="Year"/>
        <w:rPr>
          <w:rFonts w:ascii="Cambria" w:hAnsi="Cambria"/>
          <w:color w:val="C00000"/>
          <w:sz w:val="44"/>
          <w:szCs w:val="44"/>
          <w:u w:val="single"/>
        </w:rPr>
      </w:pPr>
      <w:r w:rsidRPr="00505B33">
        <w:rPr>
          <w:rFonts w:ascii="Honey Script" w:hAnsi="Honey Script"/>
          <w:color w:val="C00000"/>
          <w:sz w:val="44"/>
          <w:szCs w:val="44"/>
        </w:rPr>
        <w:t>Month:</w:t>
      </w:r>
      <w:r w:rsidRPr="00505B33">
        <w:rPr>
          <w:rFonts w:ascii="Cambria" w:hAnsi="Cambria"/>
          <w:color w:val="C00000"/>
          <w:sz w:val="44"/>
          <w:szCs w:val="44"/>
          <w:u w:val="single"/>
        </w:rPr>
        <w:t>                                   </w:t>
      </w:r>
      <w:bookmarkStart w:id="0" w:name="_GoBack"/>
      <w:bookmarkEnd w:id="0"/>
    </w:p>
    <w:tbl>
      <w:tblPr>
        <w:tblpPr w:leftFromText="180" w:rightFromText="180" w:vertAnchor="text" w:horzAnchor="margin" w:tblpY="50"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62329A" w14:paraId="1D82537D" w14:textId="77777777" w:rsidTr="0062329A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E0EAFF" w14:textId="66959F08" w:rsidR="0062329A" w:rsidRDefault="0062329A" w:rsidP="0062329A">
            <w:pPr>
              <w:pStyle w:val="Day"/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A42B6E" w14:textId="1502EBD9" w:rsidR="0062329A" w:rsidRDefault="0062329A" w:rsidP="0062329A">
            <w:pPr>
              <w:pStyle w:val="Day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22D8EE" w14:textId="2C1E9390" w:rsidR="0062329A" w:rsidRDefault="0062329A" w:rsidP="0062329A">
            <w:pPr>
              <w:pStyle w:val="Day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E8DE40" w14:textId="2C0FC9D7" w:rsidR="0062329A" w:rsidRDefault="0062329A" w:rsidP="0062329A">
            <w:pPr>
              <w:pStyle w:val="Day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A33B81" w14:textId="74BEFE5D" w:rsidR="0062329A" w:rsidRDefault="0062329A" w:rsidP="0062329A">
            <w:pPr>
              <w:pStyle w:val="Day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2EA040" w14:textId="5E313E01" w:rsidR="0062329A" w:rsidRDefault="0062329A" w:rsidP="0062329A">
            <w:pPr>
              <w:pStyle w:val="Day"/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C68FAB" w14:textId="22248EE5" w:rsidR="0062329A" w:rsidRDefault="0062329A" w:rsidP="0062329A">
            <w:pPr>
              <w:pStyle w:val="Day"/>
            </w:pPr>
          </w:p>
        </w:tc>
      </w:tr>
      <w:tr w:rsidR="0062329A" w:rsidRPr="006C645A" w14:paraId="5925A7DF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auto"/>
          </w:tcPr>
          <w:p w14:paraId="6DC0C5AE" w14:textId="77777777" w:rsidR="0062329A" w:rsidRPr="00505B33" w:rsidRDefault="00505B33" w:rsidP="0062329A">
            <w:pPr>
              <w:pStyle w:val="Off-MonthDate"/>
              <w:rPr>
                <w:color w:val="C00000"/>
              </w:rPr>
            </w:pPr>
            <w:r w:rsidRPr="00505B33">
              <w:rPr>
                <w:color w:val="C00000"/>
              </w:rPr>
              <w:t>1</w:t>
            </w:r>
          </w:p>
          <w:p w14:paraId="2BC99703" w14:textId="1FB13EBE" w:rsidR="00505B33" w:rsidRPr="00505B33" w:rsidRDefault="00505B33" w:rsidP="0062329A">
            <w:pPr>
              <w:pStyle w:val="Off-MonthDate"/>
              <w:rPr>
                <w:color w:val="C00000"/>
              </w:rPr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auto"/>
          </w:tcPr>
          <w:p w14:paraId="1FEAB671" w14:textId="77777777" w:rsidR="0062329A" w:rsidRPr="00505B33" w:rsidRDefault="00505B33" w:rsidP="0062329A">
            <w:pPr>
              <w:pStyle w:val="Off-MonthDate"/>
              <w:rPr>
                <w:color w:val="C00000"/>
              </w:rPr>
            </w:pPr>
            <w:r w:rsidRPr="00505B33">
              <w:rPr>
                <w:color w:val="C00000"/>
              </w:rPr>
              <w:t>2</w:t>
            </w:r>
          </w:p>
          <w:p w14:paraId="6FB31532" w14:textId="55A46CB1" w:rsidR="00505B33" w:rsidRPr="00505B33" w:rsidRDefault="00505B33" w:rsidP="0062329A">
            <w:pPr>
              <w:pStyle w:val="Off-MonthDate"/>
              <w:rPr>
                <w:color w:val="C00000"/>
              </w:rPr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shd w:val="clear" w:color="auto" w:fill="auto"/>
          </w:tcPr>
          <w:p w14:paraId="51EF4AE9" w14:textId="77777777" w:rsidR="0062329A" w:rsidRPr="00505B33" w:rsidRDefault="0062329A" w:rsidP="0062329A">
            <w:pPr>
              <w:pStyle w:val="Date"/>
              <w:rPr>
                <w:color w:val="C00000"/>
              </w:rPr>
            </w:pPr>
            <w:r w:rsidRPr="00505B33">
              <w:rPr>
                <w:color w:val="C00000"/>
              </w:rPr>
              <w:t>3</w:t>
            </w:r>
          </w:p>
          <w:p w14:paraId="44410777" w14:textId="57B19007" w:rsidR="00505B33" w:rsidRPr="00505B33" w:rsidRDefault="00505B33" w:rsidP="00505B33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C83414" w14:textId="0B2CECCB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482A08E" w14:textId="58735822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5657C1" w14:textId="0D8557D0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15DBB" w14:textId="78829B15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7</w:t>
            </w:r>
          </w:p>
        </w:tc>
      </w:tr>
      <w:tr w:rsidR="0062329A" w:rsidRPr="006C645A" w14:paraId="479C3360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4A60728" w14:textId="6FB2A3AD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1 Item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06D47A6" w14:textId="22288093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2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627509" w14:textId="1E1EF661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3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30A9EB" w14:textId="51061EB1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4</w:t>
            </w:r>
            <w:r w:rsidR="0062329A">
              <w:rPr>
                <w:color w:val="C00000"/>
              </w:rPr>
              <w:t xml:space="preserve"> Item</w:t>
            </w:r>
            <w:r>
              <w:rPr>
                <w:color w:val="C00000"/>
              </w:rPr>
              <w:t>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3796F" w14:textId="5CA5B020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5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61BB" w14:textId="74F7CF41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6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600492" w14:textId="0318DCDC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7</w:t>
            </w:r>
            <w:r w:rsidR="0062329A">
              <w:rPr>
                <w:color w:val="C00000"/>
              </w:rPr>
              <w:t xml:space="preserve"> Items</w:t>
            </w:r>
          </w:p>
        </w:tc>
      </w:tr>
      <w:tr w:rsidR="0062329A" w:rsidRPr="006C645A" w14:paraId="7FD0F3CB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6BB7A6" w14:textId="2F81902B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7149FA" w14:textId="38CF8951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2FBA29" w14:textId="39A2B1A5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059587" w14:textId="0ED37C4A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4645B1" w14:textId="494FEA07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EC757D" w14:textId="20AA397B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63FC3F" w14:textId="1F9EE75E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4</w:t>
            </w:r>
          </w:p>
        </w:tc>
      </w:tr>
      <w:tr w:rsidR="0062329A" w:rsidRPr="006C645A" w14:paraId="65298193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E25BD24" w14:textId="0C1A5ABF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 xml:space="preserve">8 </w:t>
            </w:r>
            <w:r w:rsidR="0062329A">
              <w:rPr>
                <w:color w:val="C00000"/>
              </w:rPr>
              <w:t>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8D5D46F" w14:textId="320185B0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9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4395AC" w14:textId="29D97686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10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D197D1" w14:textId="088E9CD9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 xml:space="preserve">11 </w:t>
            </w:r>
            <w:r w:rsidR="0062329A">
              <w:rPr>
                <w:color w:val="C00000"/>
              </w:rPr>
              <w:t>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B9E67A" w14:textId="653EEB59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 xml:space="preserve">12 </w:t>
            </w:r>
            <w:r w:rsidR="0062329A">
              <w:rPr>
                <w:color w:val="C00000"/>
              </w:rPr>
              <w:t>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CB769D" w14:textId="71969E9C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>3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9249E3" w14:textId="6EBBA4FD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>4</w:t>
            </w:r>
            <w:r>
              <w:rPr>
                <w:color w:val="C00000"/>
              </w:rPr>
              <w:t xml:space="preserve"> Items</w:t>
            </w:r>
          </w:p>
        </w:tc>
      </w:tr>
      <w:tr w:rsidR="0062329A" w:rsidRPr="006C645A" w14:paraId="354812F7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5CC4D7" w14:textId="5D6F75D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F816D0" w14:textId="266CE82A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9017EE" w14:textId="337E355E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F2F4BB" w14:textId="79E95896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A379A7" w14:textId="0AA1095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1</w:t>
            </w:r>
            <w:r w:rsidR="00505B33">
              <w:rPr>
                <w:color w:val="C00000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7F060F" w14:textId="3DB02871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85A2D" w14:textId="10D8E7CC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21</w:t>
            </w:r>
          </w:p>
        </w:tc>
      </w:tr>
      <w:tr w:rsidR="0062329A" w:rsidRPr="006C645A" w14:paraId="54A1A55F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0C646D" w14:textId="1976F415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 xml:space="preserve">5 </w:t>
            </w:r>
            <w:r>
              <w:rPr>
                <w:color w:val="C00000"/>
              </w:rPr>
              <w:t>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756324" w14:textId="6FC3B27D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>6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694919" w14:textId="6FAABF6A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 xml:space="preserve">7 </w:t>
            </w:r>
            <w:r>
              <w:rPr>
                <w:color w:val="C00000"/>
              </w:rPr>
              <w:t>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2628EF" w14:textId="5D97B38D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>8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4564" w14:textId="5A7C14EC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505B33">
              <w:rPr>
                <w:color w:val="C00000"/>
              </w:rPr>
              <w:t>9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5C152D" w14:textId="5698843C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20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A51EF6" w14:textId="4B6D9B94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21</w:t>
            </w:r>
            <w:r w:rsidR="0062329A">
              <w:rPr>
                <w:color w:val="C00000"/>
              </w:rPr>
              <w:t xml:space="preserve"> Items</w:t>
            </w:r>
          </w:p>
        </w:tc>
      </w:tr>
      <w:tr w:rsidR="0062329A" w:rsidRPr="006C645A" w14:paraId="764E32B7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21DD4" w14:textId="01A89EB3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4F3291" w14:textId="41833B58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53DBBD" w14:textId="21DDE726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21AD30" w14:textId="742DF5B0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FDE7E0" w14:textId="26613987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B54343" w14:textId="552420EC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20E5F" w14:textId="641EE363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8</w:t>
            </w:r>
          </w:p>
        </w:tc>
      </w:tr>
      <w:tr w:rsidR="0062329A" w:rsidRPr="006C645A" w14:paraId="2DD7A5FF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FC9F60" w14:textId="39412F65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 xml:space="preserve">22 </w:t>
            </w:r>
            <w:r w:rsidR="0062329A">
              <w:rPr>
                <w:color w:val="C00000"/>
              </w:rPr>
              <w:t>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7AFA51" w14:textId="28F9CA16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>3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E1EA77" w14:textId="70E57C2D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>4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ECA66D" w14:textId="40F29B46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>5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B9A393" w14:textId="4EEC1C67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>6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C52188" w14:textId="0877B7F5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>7</w:t>
            </w:r>
            <w:r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A44428" w14:textId="594A64A4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>8</w:t>
            </w:r>
            <w:r>
              <w:rPr>
                <w:color w:val="C00000"/>
              </w:rPr>
              <w:t xml:space="preserve"> Items</w:t>
            </w:r>
          </w:p>
        </w:tc>
      </w:tr>
      <w:tr w:rsidR="0062329A" w:rsidRPr="006C645A" w14:paraId="463BDFF3" w14:textId="77777777" w:rsidTr="0062329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07FE07" w14:textId="2C05962E" w:rsidR="0062329A" w:rsidRPr="006C645A" w:rsidRDefault="0062329A" w:rsidP="0062329A">
            <w:pPr>
              <w:pStyle w:val="Date"/>
              <w:rPr>
                <w:color w:val="C00000"/>
              </w:rPr>
            </w:pPr>
            <w:r w:rsidRPr="006C645A">
              <w:rPr>
                <w:color w:val="C00000"/>
              </w:rPr>
              <w:t>2</w:t>
            </w:r>
            <w:r w:rsidR="00505B33">
              <w:rPr>
                <w:color w:val="C00000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EA93CF1" w14:textId="1695BDC3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93C0B2" w14:textId="1F8EB74C" w:rsidR="0062329A" w:rsidRPr="006C645A" w:rsidRDefault="00505B33" w:rsidP="0062329A">
            <w:pPr>
              <w:pStyle w:val="Date"/>
              <w:rPr>
                <w:color w:val="C00000"/>
              </w:rPr>
            </w:pPr>
            <w:r>
              <w:rPr>
                <w:color w:val="C00000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429A8" w14:textId="7EAAD644" w:rsidR="0062329A" w:rsidRPr="006C645A" w:rsidRDefault="0062329A" w:rsidP="0062329A">
            <w:pPr>
              <w:pStyle w:val="Date"/>
              <w:rPr>
                <w:color w:val="C00000"/>
              </w:rPr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CEE653" w14:textId="56CE1763" w:rsidR="0062329A" w:rsidRPr="006C645A" w:rsidRDefault="0062329A" w:rsidP="0062329A">
            <w:pPr>
              <w:pStyle w:val="Date"/>
              <w:rPr>
                <w:color w:val="C00000"/>
              </w:rPr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66E542" w14:textId="76D7566C" w:rsidR="0062329A" w:rsidRPr="006C645A" w:rsidRDefault="0062329A" w:rsidP="0062329A">
            <w:pPr>
              <w:pStyle w:val="Off-MonthDate"/>
              <w:rPr>
                <w:color w:val="D3C1AF" w:themeColor="accent4" w:themeTint="66"/>
              </w:rPr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5C60E" w14:textId="0A7C88B8" w:rsidR="0062329A" w:rsidRPr="006C645A" w:rsidRDefault="0062329A" w:rsidP="0062329A">
            <w:pPr>
              <w:pStyle w:val="Off-MonthDate"/>
              <w:rPr>
                <w:color w:val="D3C1AF" w:themeColor="accent4" w:themeTint="66"/>
              </w:rPr>
            </w:pPr>
          </w:p>
        </w:tc>
      </w:tr>
      <w:tr w:rsidR="0062329A" w:rsidRPr="006C645A" w14:paraId="68FA1363" w14:textId="77777777" w:rsidTr="0062329A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0B5774" w14:textId="19AFC6BE" w:rsidR="0062329A" w:rsidRPr="006C645A" w:rsidRDefault="0062329A" w:rsidP="0062329A">
            <w:pPr>
              <w:rPr>
                <w:color w:val="C00000"/>
              </w:rPr>
            </w:pPr>
            <w:r>
              <w:rPr>
                <w:color w:val="C00000"/>
              </w:rPr>
              <w:t>2</w:t>
            </w:r>
            <w:r w:rsidR="00505B33">
              <w:rPr>
                <w:color w:val="C00000"/>
              </w:rPr>
              <w:t xml:space="preserve">9 </w:t>
            </w:r>
            <w:r>
              <w:rPr>
                <w:color w:val="C00000"/>
              </w:rPr>
              <w:t>Items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26BF62" w14:textId="221B8F75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30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88B598" w14:textId="4665FC64" w:rsidR="0062329A" w:rsidRPr="006C645A" w:rsidRDefault="00505B33" w:rsidP="0062329A">
            <w:pPr>
              <w:rPr>
                <w:color w:val="C00000"/>
              </w:rPr>
            </w:pPr>
            <w:r>
              <w:rPr>
                <w:color w:val="C00000"/>
              </w:rPr>
              <w:t>31</w:t>
            </w:r>
            <w:r w:rsidR="0062329A">
              <w:rPr>
                <w:color w:val="C00000"/>
              </w:rPr>
              <w:t xml:space="preserve"> Items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AB7263" w14:textId="4D777A92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4FF2EB" w14:textId="5670F0A4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26E8A0" w14:textId="3AB7D88C" w:rsidR="0062329A" w:rsidRPr="006C645A" w:rsidRDefault="0062329A" w:rsidP="0062329A">
            <w:pPr>
              <w:rPr>
                <w:color w:val="C0000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B7385D" w14:textId="77777777" w:rsidR="0062329A" w:rsidRPr="006C645A" w:rsidRDefault="0062329A" w:rsidP="0062329A">
            <w:pPr>
              <w:rPr>
                <w:color w:val="C00000"/>
              </w:rPr>
            </w:pPr>
          </w:p>
        </w:tc>
      </w:tr>
    </w:tbl>
    <w:p w14:paraId="17CA5995" w14:textId="77777777" w:rsidR="008775A1" w:rsidRDefault="008775A1"/>
    <w:p w14:paraId="74B84452" w14:textId="69329A9F" w:rsidR="00CF06B1" w:rsidRDefault="00CF06B1">
      <w:pPr>
        <w:pStyle w:val="NoSpacing"/>
      </w:pPr>
    </w:p>
    <w:p w14:paraId="15634977" w14:textId="0C3AE76A" w:rsidR="00CF06B1" w:rsidRPr="006C645A" w:rsidRDefault="00CF06B1" w:rsidP="006C645A">
      <w:pPr>
        <w:pStyle w:val="Heading1"/>
        <w:ind w:left="0"/>
        <w:rPr>
          <w:color w:val="C00000"/>
        </w:rPr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0F8D24CC" w14:textId="77777777" w:rsidTr="006C645A">
        <w:trPr>
          <w:cantSplit/>
          <w:trHeight w:hRule="exact" w:val="1800"/>
        </w:trPr>
        <w:tc>
          <w:tcPr>
            <w:tcW w:w="7200" w:type="dxa"/>
          </w:tcPr>
          <w:p w14:paraId="1D062383" w14:textId="77777777" w:rsidR="00CF06B1" w:rsidRDefault="00CF06B1"/>
        </w:tc>
      </w:tr>
    </w:tbl>
    <w:p w14:paraId="1937B4EF" w14:textId="77777777" w:rsidR="00CF06B1" w:rsidRDefault="00CF06B1" w:rsidP="00CC0CFD">
      <w:pPr>
        <w:pStyle w:val="NoSpacing"/>
      </w:pPr>
    </w:p>
    <w:sectPr w:rsidR="00CF06B1" w:rsidSect="008775A1">
      <w:headerReference w:type="default" r:id="rId11"/>
      <w:pgSz w:w="12240" w:h="15840"/>
      <w:pgMar w:top="1080" w:right="1800" w:bottom="720" w:left="1555" w:header="720" w:footer="720" w:gutter="0"/>
      <w:pgBorders w:offsetFrom="page">
        <w:top w:val="thinThickSmallGap" w:sz="24" w:space="24" w:color="C7CCCE" w:themeColor="accent6" w:themeTint="66"/>
        <w:left w:val="thinThickSmallGap" w:sz="24" w:space="24" w:color="C7CCCE" w:themeColor="accent6" w:themeTint="66"/>
        <w:bottom w:val="thickThinSmallGap" w:sz="24" w:space="24" w:color="C7CCCE" w:themeColor="accent6" w:themeTint="66"/>
        <w:right w:val="thickThinSmallGap" w:sz="24" w:space="24" w:color="C7CCCE" w:themeColor="accent6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C08F3" w14:textId="77777777" w:rsidR="00725664" w:rsidRDefault="00725664">
      <w:pPr>
        <w:spacing w:after="0"/>
      </w:pPr>
      <w:r>
        <w:separator/>
      </w:r>
    </w:p>
  </w:endnote>
  <w:endnote w:type="continuationSeparator" w:id="0">
    <w:p w14:paraId="1A44D675" w14:textId="77777777" w:rsidR="00725664" w:rsidRDefault="007256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Honey Script">
    <w:panose1 w:val="02000506020000020003"/>
    <w:charset w:val="00"/>
    <w:family w:val="auto"/>
    <w:pitch w:val="variable"/>
    <w:sig w:usb0="A000000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7A47C" w14:textId="77777777" w:rsidR="00725664" w:rsidRDefault="00725664">
      <w:pPr>
        <w:spacing w:after="0"/>
      </w:pPr>
      <w:r>
        <w:separator/>
      </w:r>
    </w:p>
  </w:footnote>
  <w:footnote w:type="continuationSeparator" w:id="0">
    <w:p w14:paraId="6B155C9C" w14:textId="77777777" w:rsidR="00725664" w:rsidRDefault="007256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4454" w14:textId="77777777" w:rsidR="007529D6" w:rsidRDefault="007529D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3CB89A1" wp14:editId="326B8F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AD3ADB0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U0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A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5A"/>
    <w:rsid w:val="000A47AB"/>
    <w:rsid w:val="00162205"/>
    <w:rsid w:val="001D4983"/>
    <w:rsid w:val="002921B6"/>
    <w:rsid w:val="002A0ACC"/>
    <w:rsid w:val="003274A4"/>
    <w:rsid w:val="003524CF"/>
    <w:rsid w:val="00383053"/>
    <w:rsid w:val="003A6116"/>
    <w:rsid w:val="003B648D"/>
    <w:rsid w:val="003C3D1F"/>
    <w:rsid w:val="003E2ABC"/>
    <w:rsid w:val="00445DBA"/>
    <w:rsid w:val="004B4560"/>
    <w:rsid w:val="004E77A9"/>
    <w:rsid w:val="00505B33"/>
    <w:rsid w:val="005106B4"/>
    <w:rsid w:val="00581AFF"/>
    <w:rsid w:val="005B32AA"/>
    <w:rsid w:val="0062329A"/>
    <w:rsid w:val="00684C15"/>
    <w:rsid w:val="006B5162"/>
    <w:rsid w:val="006C645A"/>
    <w:rsid w:val="006F3D53"/>
    <w:rsid w:val="00725664"/>
    <w:rsid w:val="007448D6"/>
    <w:rsid w:val="007529D6"/>
    <w:rsid w:val="0077378A"/>
    <w:rsid w:val="00784CE8"/>
    <w:rsid w:val="007A1D65"/>
    <w:rsid w:val="007B33CD"/>
    <w:rsid w:val="007E6FFF"/>
    <w:rsid w:val="00824AF5"/>
    <w:rsid w:val="008775A1"/>
    <w:rsid w:val="00912BAF"/>
    <w:rsid w:val="00923A1E"/>
    <w:rsid w:val="00930EE5"/>
    <w:rsid w:val="009505B0"/>
    <w:rsid w:val="00970AB3"/>
    <w:rsid w:val="009C582A"/>
    <w:rsid w:val="00AC4744"/>
    <w:rsid w:val="00B161DE"/>
    <w:rsid w:val="00BA10DF"/>
    <w:rsid w:val="00BC2723"/>
    <w:rsid w:val="00BE553D"/>
    <w:rsid w:val="00C06FC2"/>
    <w:rsid w:val="00C71A75"/>
    <w:rsid w:val="00C75EFA"/>
    <w:rsid w:val="00C94074"/>
    <w:rsid w:val="00CC0CFD"/>
    <w:rsid w:val="00CF06B1"/>
    <w:rsid w:val="00D16EFC"/>
    <w:rsid w:val="00D33C6C"/>
    <w:rsid w:val="00D73D58"/>
    <w:rsid w:val="00D76409"/>
    <w:rsid w:val="00DE4E9D"/>
    <w:rsid w:val="00DF0369"/>
    <w:rsid w:val="00E27AA6"/>
    <w:rsid w:val="00E41AC1"/>
    <w:rsid w:val="00E45564"/>
    <w:rsid w:val="00E46D98"/>
    <w:rsid w:val="00E6346A"/>
    <w:rsid w:val="00E75671"/>
    <w:rsid w:val="00E8733B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868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ev\AppData\Roaming\Microsoft\Templates\Hummingbird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715D7-BDD9-44BF-9E07-C7639027C0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86CDD1-793E-4B25-B5F7-28FCED855F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BF6B42-8B08-403F-A170-2E24F53BF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6B30C2-CA37-42B9-B8DE-E0C5455D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(Sun-Sat)</Template>
  <TotalTime>0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2020-04-06T19:26:00Z</dcterms:created>
  <dcterms:modified xsi:type="dcterms:W3CDTF">2020-04-06T19:26:00Z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